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A16" w:rsidRPr="00F706C3" w:rsidRDefault="000A40DF">
      <w:pPr>
        <w:pStyle w:val="Untertitel"/>
        <w:rPr>
          <w:color w:val="84D3E4" w:themeColor="accent1" w:themeTint="99"/>
          <w:sz w:val="72"/>
        </w:rPr>
      </w:pPr>
      <w:r w:rsidRPr="00F706C3">
        <w:rPr>
          <w:color w:val="84D3E4" w:themeColor="accent1" w:themeTint="99"/>
          <w:sz w:val="72"/>
        </w:rPr>
        <w:t>Fit mach mit</w:t>
      </w:r>
    </w:p>
    <w:p w:rsidR="00531A16" w:rsidRPr="00F706C3" w:rsidRDefault="000A40DF">
      <w:pPr>
        <w:pStyle w:val="Datum"/>
        <w:rPr>
          <w:color w:val="84D3E4" w:themeColor="accent1" w:themeTint="99"/>
          <w:sz w:val="32"/>
        </w:rPr>
      </w:pPr>
      <w:r w:rsidRPr="00F706C3">
        <w:rPr>
          <w:color w:val="84D3E4" w:themeColor="accent1" w:themeTint="99"/>
          <w:sz w:val="32"/>
        </w:rPr>
        <w:t>11.-15.05.2020</w:t>
      </w:r>
    </w:p>
    <w:p w:rsidR="000A40DF" w:rsidRPr="00F706C3" w:rsidRDefault="000A40DF">
      <w:pPr>
        <w:pStyle w:val="berschrift1"/>
        <w:rPr>
          <w:sz w:val="40"/>
        </w:rPr>
      </w:pPr>
    </w:p>
    <w:p w:rsidR="00531A16" w:rsidRPr="00F706C3" w:rsidRDefault="000A40DF">
      <w:pPr>
        <w:pStyle w:val="berschrift1"/>
        <w:rPr>
          <w:sz w:val="40"/>
        </w:rPr>
      </w:pPr>
      <w:r w:rsidRPr="00F706C3">
        <w:rPr>
          <w:sz w:val="40"/>
        </w:rPr>
        <w:t>MonTag</w:t>
      </w:r>
    </w:p>
    <w:p w:rsidR="000A40DF" w:rsidRPr="00F706C3" w:rsidRDefault="000A40DF">
      <w:pPr>
        <w:pStyle w:val="berschrift2"/>
        <w:rPr>
          <w:sz w:val="22"/>
        </w:rPr>
      </w:pPr>
    </w:p>
    <w:p w:rsidR="00531A16" w:rsidRPr="00F706C3" w:rsidRDefault="000A40DF">
      <w:pPr>
        <w:pStyle w:val="berschrift2"/>
        <w:rPr>
          <w:sz w:val="22"/>
        </w:rPr>
      </w:pPr>
      <w:r w:rsidRPr="00F706C3">
        <w:rPr>
          <w:sz w:val="22"/>
        </w:rPr>
        <w:t xml:space="preserve">MäDCHEN </w:t>
      </w:r>
    </w:p>
    <w:p w:rsidR="00531A16" w:rsidRPr="00F706C3" w:rsidRDefault="000A40DF">
      <w:pPr>
        <w:rPr>
          <w:sz w:val="24"/>
        </w:rPr>
      </w:pPr>
      <w:r w:rsidRPr="00F706C3">
        <w:rPr>
          <w:sz w:val="24"/>
        </w:rPr>
        <w:t xml:space="preserve">Für alle </w:t>
      </w:r>
      <w:r w:rsidR="00F706C3">
        <w:rPr>
          <w:sz w:val="24"/>
        </w:rPr>
        <w:t>t</w:t>
      </w:r>
      <w:r w:rsidRPr="00F706C3">
        <w:rPr>
          <w:sz w:val="24"/>
        </w:rPr>
        <w:t>anzbegeisterten Mädchen geeignet:</w:t>
      </w:r>
    </w:p>
    <w:p w:rsidR="00531A16" w:rsidRPr="00F706C3" w:rsidRDefault="000A40DF">
      <w:pPr>
        <w:rPr>
          <w:sz w:val="24"/>
        </w:rPr>
      </w:pPr>
      <w:r w:rsidRPr="00F706C3">
        <w:rPr>
          <w:rFonts w:ascii="Times New Roman" w:eastAsia="Times New Roman" w:hAnsi="Times New Roman" w:cs="Times New Roman"/>
          <w:noProof/>
          <w:color w:val="auto"/>
          <w:sz w:val="22"/>
          <w:szCs w:val="24"/>
          <w:lang w:val="de-AT"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1731645" cy="971550"/>
            <wp:effectExtent l="0" t="0" r="0" b="6350"/>
            <wp:wrapThrough wrapText="bothSides">
              <wp:wrapPolygon edited="0">
                <wp:start x="0" y="0"/>
                <wp:lineTo x="0" y="21459"/>
                <wp:lineTo x="21386" y="21459"/>
                <wp:lineTo x="21386" y="0"/>
                <wp:lineTo x="0" y="0"/>
              </wp:wrapPolygon>
            </wp:wrapThrough>
            <wp:docPr id="3" name="Grafik 3" descr="Ein Bild, das jung, Schnee, Gruppe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F706C3">
          <w:rPr>
            <w:rStyle w:val="Hyperlink"/>
            <w:sz w:val="24"/>
          </w:rPr>
          <w:t>https://www.youtube.com/watch?v=uMQTe2nmJyI</w:t>
        </w:r>
      </w:hyperlink>
    </w:p>
    <w:p w:rsidR="000A40DF" w:rsidRPr="00F706C3" w:rsidRDefault="000A40DF" w:rsidP="000A40D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"/var/folders/x6/zp9wdpfn4p3_4937_3yyn08r0000gn/T/com.microsoft.Word/WebArchiveCopyPasteTempFiles/hqdefault.jpg?sqp=-oaymwEjCPYBEIoBSFryq4qpAxUIARUAAAAAGAElAADIQj0AgKJDeAE=&amp;rs=AOn4CLDHzSFiXdJb7-PSjw5hVPekcF0rRw" \* MERGEFORMATINET </w:instrTex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</w:p>
    <w:p w:rsidR="000A40DF" w:rsidRPr="00F706C3" w:rsidRDefault="000A40DF">
      <w:pPr>
        <w:rPr>
          <w:sz w:val="24"/>
        </w:rPr>
      </w:pPr>
    </w:p>
    <w:p w:rsidR="000A40DF" w:rsidRPr="00F706C3" w:rsidRDefault="000A40DF">
      <w:pPr>
        <w:rPr>
          <w:sz w:val="24"/>
        </w:rPr>
      </w:pPr>
    </w:p>
    <w:p w:rsidR="000A40DF" w:rsidRPr="00F706C3" w:rsidRDefault="000A40DF" w:rsidP="000A40DF">
      <w:pPr>
        <w:pStyle w:val="berschrift2"/>
        <w:rPr>
          <w:sz w:val="22"/>
        </w:rPr>
      </w:pPr>
      <w:r w:rsidRPr="00F706C3">
        <w:rPr>
          <w:sz w:val="22"/>
        </w:rPr>
        <w:t xml:space="preserve">JUNGS </w:t>
      </w:r>
    </w:p>
    <w:p w:rsidR="000A40DF" w:rsidRPr="00F706C3" w:rsidRDefault="000A40DF">
      <w:pPr>
        <w:rPr>
          <w:sz w:val="24"/>
        </w:rPr>
      </w:pPr>
      <w:r w:rsidRPr="00F706C3">
        <w:rPr>
          <w:sz w:val="24"/>
        </w:rPr>
        <w:t>Finger weg von der Spielkonsole – Zeit, „</w:t>
      </w:r>
      <w:proofErr w:type="spellStart"/>
      <w:r w:rsidRPr="00F706C3">
        <w:rPr>
          <w:sz w:val="24"/>
        </w:rPr>
        <w:t>Fortnite</w:t>
      </w:r>
      <w:proofErr w:type="spellEnd"/>
      <w:r w:rsidRPr="00F706C3">
        <w:rPr>
          <w:sz w:val="24"/>
        </w:rPr>
        <w:t xml:space="preserve">“ nicht nur zu spielen, sondern sich auch so zu bewegen – Beweisvideos sind herzlich willkommen </w:t>
      </w:r>
      <w:r w:rsidRPr="00F706C3">
        <w:rPr>
          <w:sz w:val="24"/>
        </w:rPr>
        <w:sym w:font="Wingdings" w:char="F04A"/>
      </w:r>
    </w:p>
    <w:p w:rsidR="000A40DF" w:rsidRPr="00F706C3" w:rsidRDefault="000A40DF">
      <w:pPr>
        <w:rPr>
          <w:sz w:val="24"/>
        </w:rPr>
      </w:pPr>
      <w:r w:rsidRPr="00F706C3">
        <w:rPr>
          <w:sz w:val="24"/>
        </w:rPr>
        <w:t xml:space="preserve">1) </w:t>
      </w:r>
      <w:hyperlink r:id="rId9" w:history="1">
        <w:r w:rsidRPr="00F706C3">
          <w:rPr>
            <w:rStyle w:val="Hyperlink"/>
            <w:sz w:val="24"/>
          </w:rPr>
          <w:t>https://www.youtube.com/watch?v=Zg7qG4F4vME</w:t>
        </w:r>
      </w:hyperlink>
    </w:p>
    <w:p w:rsidR="000A40DF" w:rsidRDefault="000A40DF" w:rsidP="000A40D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t>1)</w: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"/var/folders/x6/zp9wdpfn4p3_4937_3yyn08r0000gn/T/com.microsoft.Word/WebArchiveCopyPasteTempFiles/hqdefault.jpg?sqp=-oaymwEjCPYBEIoBSFryq4qpAxUIARUAAAAAGAElAADIQj0AgKJDeAE=&amp;rs=AOn4CLA-1FbVSkeqs3wLolqdQ0bc3Zf3-g" \* MERGEFORMATINET </w:instrTex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separate"/>
      </w:r>
      <w:r w:rsidRPr="00F706C3">
        <w:rPr>
          <w:rFonts w:ascii="Times New Roman" w:eastAsia="Times New Roman" w:hAnsi="Times New Roman" w:cs="Times New Roman"/>
          <w:noProof/>
          <w:color w:val="auto"/>
          <w:sz w:val="22"/>
          <w:szCs w:val="24"/>
          <w:lang w:val="de-AT" w:eastAsia="de-DE" w:bidi="ar-SA"/>
        </w:rPr>
        <w:drawing>
          <wp:inline distT="0" distB="0" distL="0" distR="0">
            <wp:extent cx="1913007" cy="1073150"/>
            <wp:effectExtent l="0" t="0" r="0" b="0"/>
            <wp:docPr id="5" name="Grafik 5" descr="Ein Bild, das Person, Foto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07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t xml:space="preserve">       2)</w: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"/var/folders/x6/zp9wdpfn4p3_4937_3yyn08r0000gn/T/com.microsoft.Word/WebArchiveCopyPasteTempFiles/hqdefault.jpg?sqp=-oaymwEjCPYBEIoBSFryq4qpAxUIARUAAAAAGAElAADIQj0AgKJDeAE=&amp;rs=AOn4CLCw5thKjXtswoPvpC0_70q21fxvdQ" \* MERGEFORMATINET </w:instrTex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separate"/>
      </w:r>
      <w:r w:rsidRPr="00F706C3">
        <w:rPr>
          <w:rFonts w:ascii="Times New Roman" w:eastAsia="Times New Roman" w:hAnsi="Times New Roman" w:cs="Times New Roman"/>
          <w:noProof/>
          <w:color w:val="auto"/>
          <w:sz w:val="22"/>
          <w:szCs w:val="24"/>
          <w:lang w:val="de-AT" w:eastAsia="de-DE" w:bidi="ar-SA"/>
        </w:rPr>
        <w:drawing>
          <wp:inline distT="0" distB="0" distL="0" distR="0" wp14:anchorId="72889C3D" wp14:editId="7DDEBCF4">
            <wp:extent cx="1912620" cy="1072933"/>
            <wp:effectExtent l="0" t="0" r="5080" b="0"/>
            <wp:docPr id="6" name="Grafik 6" descr="Ein Bild, das draußen, Gras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6" cy="10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</w:p>
    <w:p w:rsidR="00F706C3" w:rsidRDefault="00F706C3" w:rsidP="000A40D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</w:p>
    <w:p w:rsidR="00F706C3" w:rsidRPr="00F706C3" w:rsidRDefault="00F706C3" w:rsidP="000A40D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</w:p>
    <w:p w:rsidR="000A40DF" w:rsidRPr="00F706C3" w:rsidRDefault="000A40DF" w:rsidP="000A40D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</w:p>
    <w:p w:rsidR="000A40DF" w:rsidRPr="00F706C3" w:rsidRDefault="000A40DF">
      <w:pPr>
        <w:rPr>
          <w:sz w:val="24"/>
        </w:rPr>
      </w:pPr>
      <w:r w:rsidRPr="00F706C3">
        <w:rPr>
          <w:sz w:val="24"/>
        </w:rPr>
        <w:t xml:space="preserve">2) </w:t>
      </w:r>
      <w:hyperlink r:id="rId12" w:history="1">
        <w:r w:rsidRPr="00F706C3">
          <w:rPr>
            <w:rStyle w:val="Hyperlink"/>
            <w:sz w:val="24"/>
          </w:rPr>
          <w:t>https://www.youtube.com/watch?v=zxQLJRcH6vQ</w:t>
        </w:r>
      </w:hyperlink>
    </w:p>
    <w:p w:rsidR="000A40DF" w:rsidRPr="00F706C3" w:rsidRDefault="000A40DF" w:rsidP="000A40DF">
      <w:pPr>
        <w:pStyle w:val="berschrift1"/>
        <w:rPr>
          <w:sz w:val="40"/>
          <w:lang w:val="en-US"/>
        </w:rPr>
      </w:pPr>
      <w:r w:rsidRPr="00F706C3">
        <w:rPr>
          <w:sz w:val="40"/>
          <w:lang w:val="en-US"/>
        </w:rPr>
        <w:lastRenderedPageBreak/>
        <w:t>Tuesday</w:t>
      </w:r>
    </w:p>
    <w:p w:rsidR="000A40DF" w:rsidRPr="00F706C3" w:rsidRDefault="000A40DF" w:rsidP="000A40DF">
      <w:pPr>
        <w:pStyle w:val="berschrift2"/>
        <w:rPr>
          <w:sz w:val="22"/>
          <w:lang w:val="en-US"/>
        </w:rPr>
      </w:pPr>
    </w:p>
    <w:p w:rsidR="000A40DF" w:rsidRPr="00F706C3" w:rsidRDefault="000A40DF" w:rsidP="000A40DF">
      <w:pPr>
        <w:pStyle w:val="berschrift2"/>
        <w:rPr>
          <w:sz w:val="22"/>
          <w:lang w:val="en-US"/>
        </w:rPr>
      </w:pPr>
      <w:r w:rsidRPr="00F706C3">
        <w:rPr>
          <w:sz w:val="22"/>
          <w:lang w:val="en-US"/>
        </w:rPr>
        <w:t>Girls &amp; BOYS</w:t>
      </w:r>
    </w:p>
    <w:p w:rsidR="000A40DF" w:rsidRPr="00F706C3" w:rsidRDefault="000A40DF">
      <w:pPr>
        <w:rPr>
          <w:sz w:val="24"/>
          <w:lang w:val="en-US"/>
        </w:rPr>
      </w:pPr>
      <w:r w:rsidRPr="00F706C3">
        <w:rPr>
          <w:sz w:val="24"/>
          <w:lang w:val="en-US"/>
        </w:rPr>
        <w:t>Enjoy an English yoga lesson to stretch your muscles</w:t>
      </w:r>
      <w:r w:rsidR="00F706C3">
        <w:rPr>
          <w:sz w:val="24"/>
          <w:lang w:val="en-US"/>
        </w:rPr>
        <w:t>!</w:t>
      </w:r>
    </w:p>
    <w:p w:rsidR="000A40DF" w:rsidRPr="00F706C3" w:rsidRDefault="00F706C3" w:rsidP="000A40DF">
      <w:pPr>
        <w:rPr>
          <w:sz w:val="24"/>
          <w:lang w:val="en-US"/>
        </w:rPr>
      </w:pPr>
      <w:hyperlink r:id="rId13" w:history="1">
        <w:r w:rsidR="000A40DF" w:rsidRPr="00F706C3">
          <w:rPr>
            <w:rStyle w:val="Hyperlink"/>
            <w:sz w:val="24"/>
            <w:lang w:val="en-US"/>
          </w:rPr>
          <w:t>https://www.youtube.com/watch?v=7kgZnJqzNaU</w:t>
        </w:r>
      </w:hyperlink>
    </w:p>
    <w:p w:rsidR="000A40DF" w:rsidRPr="00F706C3" w:rsidRDefault="000A40DF" w:rsidP="000A40DF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"/var/folders/x6/zp9wdpfn4p3_4937_3yyn08r0000gn/T/com.microsoft.Word/WebArchiveCopyPasteTempFiles/hqdefault.jpg?sqp=-oaymwEjCPYBEIoBSFryq4qpAxUIARUAAAAAGAElAADIQj0AgKJDeAE=&amp;rs=AOn4CLALeLBN2Citk6rBLZcS5mqRUEMGxA" \* MERGEFORMATINET </w:instrTex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separate"/>
      </w:r>
      <w:r w:rsidRPr="00F706C3">
        <w:rPr>
          <w:rFonts w:ascii="Times New Roman" w:eastAsia="Times New Roman" w:hAnsi="Times New Roman" w:cs="Times New Roman"/>
          <w:noProof/>
          <w:color w:val="auto"/>
          <w:sz w:val="22"/>
          <w:szCs w:val="24"/>
          <w:lang w:val="de-AT" w:eastAsia="de-DE" w:bidi="ar-SA"/>
        </w:rPr>
        <w:drawing>
          <wp:inline distT="0" distB="0" distL="0" distR="0">
            <wp:extent cx="1765854" cy="990600"/>
            <wp:effectExtent l="0" t="0" r="0" b="0"/>
            <wp:docPr id="1" name="Grafik 1" descr="Ein Bild, das Mann, spie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83" cy="10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</w:p>
    <w:p w:rsidR="000A40DF" w:rsidRPr="00F706C3" w:rsidRDefault="000A40DF" w:rsidP="000A40DF">
      <w:pPr>
        <w:rPr>
          <w:sz w:val="24"/>
          <w:lang w:val="en-US"/>
        </w:rPr>
      </w:pPr>
    </w:p>
    <w:p w:rsidR="000A40DF" w:rsidRPr="00F706C3" w:rsidRDefault="000A40DF" w:rsidP="000A40DF">
      <w:pPr>
        <w:rPr>
          <w:sz w:val="24"/>
          <w:lang w:val="en-US"/>
        </w:rPr>
      </w:pPr>
    </w:p>
    <w:p w:rsidR="000A40DF" w:rsidRPr="00F706C3" w:rsidRDefault="000A40DF" w:rsidP="000A40DF">
      <w:pPr>
        <w:pStyle w:val="berschrift1"/>
        <w:rPr>
          <w:sz w:val="40"/>
          <w:lang w:val="de-AT"/>
        </w:rPr>
      </w:pPr>
      <w:r w:rsidRPr="00F706C3">
        <w:rPr>
          <w:sz w:val="40"/>
          <w:lang w:val="de-AT"/>
        </w:rPr>
        <w:t>MittWoch</w:t>
      </w:r>
    </w:p>
    <w:p w:rsidR="000A40DF" w:rsidRPr="00F706C3" w:rsidRDefault="000A40DF" w:rsidP="000A40DF">
      <w:pPr>
        <w:pStyle w:val="berschrift2"/>
        <w:rPr>
          <w:sz w:val="22"/>
          <w:lang w:val="de-AT"/>
        </w:rPr>
      </w:pPr>
    </w:p>
    <w:p w:rsidR="000A40DF" w:rsidRPr="00F706C3" w:rsidRDefault="000A40DF" w:rsidP="000A40DF">
      <w:pPr>
        <w:pStyle w:val="berschrift2"/>
        <w:rPr>
          <w:sz w:val="22"/>
          <w:lang w:val="de-AT"/>
        </w:rPr>
      </w:pPr>
      <w:r w:rsidRPr="00F706C3">
        <w:rPr>
          <w:rFonts w:ascii="Times New Roman" w:eastAsia="Times New Roman" w:hAnsi="Times New Roman" w:cs="Times New Roman"/>
          <w:noProof/>
          <w:color w:val="auto"/>
          <w:sz w:val="22"/>
          <w:szCs w:val="24"/>
          <w:lang w:val="de-AT" w:eastAsia="de-DE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26670</wp:posOffset>
            </wp:positionV>
            <wp:extent cx="1714500" cy="961390"/>
            <wp:effectExtent l="0" t="0" r="0" b="3810"/>
            <wp:wrapThrough wrapText="bothSides">
              <wp:wrapPolygon edited="0">
                <wp:start x="0" y="0"/>
                <wp:lineTo x="0" y="21400"/>
                <wp:lineTo x="21440" y="21400"/>
                <wp:lineTo x="21440" y="0"/>
                <wp:lineTo x="0" y="0"/>
              </wp:wrapPolygon>
            </wp:wrapThrough>
            <wp:docPr id="9" name="Grafik 9" descr="Ein Bild, das Frau, Person, haltend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6C3">
        <w:rPr>
          <w:sz w:val="22"/>
          <w:lang w:val="de-AT"/>
        </w:rPr>
        <w:t>MäDchen</w:t>
      </w:r>
    </w:p>
    <w:p w:rsidR="000A40DF" w:rsidRPr="00F706C3" w:rsidRDefault="000A40DF" w:rsidP="000A40DF">
      <w:pPr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  <w:r w:rsidRPr="00F706C3">
        <w:rPr>
          <w:sz w:val="24"/>
          <w:lang w:val="de-AT"/>
        </w:rPr>
        <w:t xml:space="preserve">Tut eurem Körper mit diesem Workout etwas Gutes! </w: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"/var/folders/x6/zp9wdpfn4p3_4937_3yyn08r0000gn/T/com.microsoft.Word/WebArchiveCopyPasteTempFiles/hqdefault.jpg?sqp=-oaymwEjCPYBEIoBSFryq4qpAxUIARUAAAAAGAElAADIQj0AgKJDeAE=&amp;rs=AOn4CLASCEBr5Yio_gc0d7xHRxx1oB9lmQ" \* MERGEFORMATINET </w:instrTex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</w:p>
    <w:p w:rsidR="000A40DF" w:rsidRPr="00F706C3" w:rsidRDefault="00F706C3" w:rsidP="000A40DF">
      <w:pPr>
        <w:rPr>
          <w:sz w:val="24"/>
        </w:rPr>
      </w:pPr>
      <w:hyperlink r:id="rId16" w:history="1">
        <w:r w:rsidR="000A40DF" w:rsidRPr="00F706C3">
          <w:rPr>
            <w:rStyle w:val="Hyperlink"/>
            <w:sz w:val="24"/>
          </w:rPr>
          <w:t>https://www.youtube.com/watch?v=a7Oq8m99aWM</w:t>
        </w:r>
      </w:hyperlink>
      <w:r w:rsidR="000A40DF"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="000A40DF"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"/var/folders/x6/zp9wdpfn4p3_4937_3yyn08r0000gn/T/com.microsoft.Word/WebArchiveCopyPasteTempFiles/hqdefault.jpg?sqp=-oaymwEjCPYBEIoBSFryq4qpAxUIARUAAAAAGAElAADIQj0AgKJDeAE=&amp;rs=AOn4CLAjUDUAHFZMorNcyzrpTm8iMM-_Ag" \* MERGEFORMATINET </w:instrText>
      </w:r>
      <w:r w:rsidR="000A40DF"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</w:p>
    <w:p w:rsidR="000A40DF" w:rsidRPr="00F706C3" w:rsidRDefault="000A40DF" w:rsidP="000A40DF">
      <w:pPr>
        <w:pStyle w:val="berschrift2"/>
        <w:rPr>
          <w:sz w:val="22"/>
        </w:rPr>
      </w:pPr>
      <w:r w:rsidRPr="00F706C3">
        <w:rPr>
          <w:rFonts w:ascii="Times New Roman" w:eastAsia="Times New Roman" w:hAnsi="Times New Roman" w:cs="Times New Roman"/>
          <w:noProof/>
          <w:color w:val="auto"/>
          <w:sz w:val="22"/>
          <w:szCs w:val="24"/>
          <w:lang w:val="de-AT" w:eastAsia="de-DE" w:bidi="ar-SA"/>
        </w:rPr>
        <w:drawing>
          <wp:anchor distT="0" distB="0" distL="114300" distR="114300" simplePos="0" relativeHeight="251659264" behindDoc="0" locked="0" layoutInCell="1" allowOverlap="1" wp14:anchorId="5D2AD265">
            <wp:simplePos x="0" y="0"/>
            <wp:positionH relativeFrom="column">
              <wp:posOffset>4362450</wp:posOffset>
            </wp:positionH>
            <wp:positionV relativeFrom="paragraph">
              <wp:posOffset>269875</wp:posOffset>
            </wp:positionV>
            <wp:extent cx="1771650" cy="993775"/>
            <wp:effectExtent l="0" t="0" r="6350" b="0"/>
            <wp:wrapThrough wrapText="bothSides">
              <wp:wrapPolygon edited="0">
                <wp:start x="0" y="0"/>
                <wp:lineTo x="0" y="21255"/>
                <wp:lineTo x="21523" y="21255"/>
                <wp:lineTo x="21523" y="0"/>
                <wp:lineTo x="0" y="0"/>
              </wp:wrapPolygon>
            </wp:wrapThrough>
            <wp:docPr id="8" name="Grafik 8" descr="Ein Bild, das Fenster,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DF" w:rsidRPr="00F706C3" w:rsidRDefault="000A40DF" w:rsidP="000A40DF">
      <w:pPr>
        <w:pStyle w:val="berschrift2"/>
        <w:rPr>
          <w:sz w:val="22"/>
          <w:lang w:val="de-AT"/>
        </w:rPr>
      </w:pPr>
      <w:r w:rsidRPr="00F706C3">
        <w:rPr>
          <w:sz w:val="22"/>
          <w:lang w:val="de-AT"/>
        </w:rPr>
        <w:t>JUNGS</w:t>
      </w:r>
    </w:p>
    <w:p w:rsidR="000A40DF" w:rsidRPr="00F706C3" w:rsidRDefault="000A40DF" w:rsidP="000A40DF">
      <w:pPr>
        <w:rPr>
          <w:sz w:val="24"/>
        </w:rPr>
      </w:pPr>
      <w:r w:rsidRPr="00F706C3">
        <w:rPr>
          <w:sz w:val="24"/>
        </w:rPr>
        <w:t xml:space="preserve">Holt euch euren Vater zum Daddy Workout </w:t>
      </w:r>
    </w:p>
    <w:p w:rsidR="000A40DF" w:rsidRPr="00F706C3" w:rsidRDefault="00F706C3" w:rsidP="000A40DF">
      <w:pPr>
        <w:rPr>
          <w:sz w:val="24"/>
        </w:rPr>
      </w:pPr>
      <w:hyperlink r:id="rId18" w:history="1">
        <w:r w:rsidR="000A40DF" w:rsidRPr="00F706C3">
          <w:rPr>
            <w:rStyle w:val="Hyperlink"/>
            <w:sz w:val="24"/>
          </w:rPr>
          <w:t>https://www.youtube.com/watch?v=UioQfnyKPZw</w:t>
        </w:r>
      </w:hyperlink>
    </w:p>
    <w:p w:rsidR="000A40DF" w:rsidRPr="00F706C3" w:rsidRDefault="000A40DF" w:rsidP="000A40DF">
      <w:pPr>
        <w:pStyle w:val="berschrift1"/>
        <w:rPr>
          <w:sz w:val="40"/>
          <w:lang w:val="de-AT"/>
        </w:rPr>
      </w:pPr>
    </w:p>
    <w:p w:rsidR="000A40DF" w:rsidRPr="00F706C3" w:rsidRDefault="000A40DF" w:rsidP="000A40DF">
      <w:pPr>
        <w:rPr>
          <w:sz w:val="24"/>
          <w:lang w:val="de-AT"/>
        </w:rPr>
      </w:pPr>
    </w:p>
    <w:p w:rsidR="000A40DF" w:rsidRPr="00F706C3" w:rsidRDefault="000A40DF" w:rsidP="000A40DF">
      <w:pPr>
        <w:pStyle w:val="berschrift1"/>
        <w:rPr>
          <w:sz w:val="40"/>
          <w:lang w:val="de-AT"/>
        </w:rPr>
      </w:pPr>
      <w:r w:rsidRPr="00F706C3">
        <w:rPr>
          <w:sz w:val="40"/>
          <w:lang w:val="de-AT"/>
        </w:rPr>
        <w:lastRenderedPageBreak/>
        <w:t>Donnerstag</w:t>
      </w:r>
    </w:p>
    <w:p w:rsidR="000A40DF" w:rsidRPr="00F706C3" w:rsidRDefault="000A40DF" w:rsidP="000A40DF">
      <w:pPr>
        <w:pStyle w:val="berschrift2"/>
        <w:rPr>
          <w:sz w:val="22"/>
          <w:lang w:val="de-AT"/>
        </w:rPr>
      </w:pPr>
    </w:p>
    <w:p w:rsidR="000A40DF" w:rsidRPr="00F706C3" w:rsidRDefault="000A40DF" w:rsidP="00F706C3">
      <w:pPr>
        <w:pStyle w:val="berschrift2"/>
        <w:spacing w:line="360" w:lineRule="auto"/>
        <w:rPr>
          <w:sz w:val="22"/>
          <w:lang w:val="de-AT"/>
        </w:rPr>
      </w:pPr>
      <w:r w:rsidRPr="00F706C3">
        <w:rPr>
          <w:sz w:val="22"/>
          <w:lang w:val="de-AT"/>
        </w:rPr>
        <w:t>MäDchen &amp; JUNGS</w:t>
      </w:r>
    </w:p>
    <w:p w:rsidR="000A40DF" w:rsidRPr="00F706C3" w:rsidRDefault="000A40DF" w:rsidP="000A40DF">
      <w:pPr>
        <w:rPr>
          <w:b/>
          <w:bCs/>
          <w:sz w:val="24"/>
          <w:lang w:val="de-AT"/>
        </w:rPr>
      </w:pPr>
      <w:r w:rsidRPr="00F706C3">
        <w:rPr>
          <w:b/>
          <w:bCs/>
          <w:sz w:val="24"/>
          <w:lang w:val="de-AT"/>
        </w:rPr>
        <w:t xml:space="preserve">Raus an die Sonne! </w:t>
      </w:r>
    </w:p>
    <w:p w:rsidR="000A40DF" w:rsidRPr="00F706C3" w:rsidRDefault="00F706C3" w:rsidP="000A40DF">
      <w:pPr>
        <w:rPr>
          <w:sz w:val="24"/>
          <w:lang w:val="de-AT"/>
        </w:rPr>
      </w:pPr>
      <w:r w:rsidRPr="00F706C3">
        <w:rPr>
          <w:noProof/>
          <w:sz w:val="24"/>
        </w:rPr>
        <w:drawing>
          <wp:anchor distT="0" distB="0" distL="114300" distR="114300" simplePos="0" relativeHeight="251664384" behindDoc="1" locked="0" layoutInCell="1" allowOverlap="1" wp14:anchorId="41331228" wp14:editId="5F4C5110">
            <wp:simplePos x="0" y="0"/>
            <wp:positionH relativeFrom="margin">
              <wp:posOffset>4318000</wp:posOffset>
            </wp:positionH>
            <wp:positionV relativeFrom="paragraph">
              <wp:posOffset>337820</wp:posOffset>
            </wp:positionV>
            <wp:extent cx="590550" cy="590550"/>
            <wp:effectExtent l="0" t="0" r="0" b="0"/>
            <wp:wrapTight wrapText="bothSides">
              <wp:wrapPolygon edited="0">
                <wp:start x="11845" y="0"/>
                <wp:lineTo x="6968" y="4877"/>
                <wp:lineTo x="5574" y="8361"/>
                <wp:lineTo x="6271" y="11845"/>
                <wp:lineTo x="1394" y="13935"/>
                <wp:lineTo x="1394" y="15329"/>
                <wp:lineTo x="11148" y="20903"/>
                <wp:lineTo x="14632" y="20903"/>
                <wp:lineTo x="14632" y="13935"/>
                <wp:lineTo x="13239" y="11845"/>
                <wp:lineTo x="18813" y="9058"/>
                <wp:lineTo x="19510" y="5574"/>
                <wp:lineTo x="16026" y="0"/>
                <wp:lineTo x="11845" y="0"/>
              </wp:wrapPolygon>
            </wp:wrapTight>
            <wp:docPr id="2" name="Grafik 2" descr="Lau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.sv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0DF" w:rsidRPr="00F706C3">
        <w:rPr>
          <w:sz w:val="24"/>
          <w:lang w:val="de-AT"/>
        </w:rPr>
        <w:t>Sucht euch zusammen mit einem/er Freund/Freundin eine</w:t>
      </w:r>
      <w:r w:rsidRPr="00F706C3">
        <w:rPr>
          <w:sz w:val="24"/>
          <w:lang w:val="de-AT"/>
        </w:rPr>
        <w:t xml:space="preserve"> </w:t>
      </w:r>
      <w:r w:rsidR="000A40DF" w:rsidRPr="00F706C3">
        <w:rPr>
          <w:sz w:val="24"/>
          <w:lang w:val="de-AT"/>
        </w:rPr>
        <w:t>Aktivität aus:</w:t>
      </w:r>
    </w:p>
    <w:p w:rsidR="000A40DF" w:rsidRPr="00F706C3" w:rsidRDefault="000A40DF" w:rsidP="000A40DF">
      <w:pPr>
        <w:pStyle w:val="Listenabsatz"/>
        <w:numPr>
          <w:ilvl w:val="0"/>
          <w:numId w:val="1"/>
        </w:numPr>
        <w:rPr>
          <w:sz w:val="24"/>
        </w:rPr>
      </w:pPr>
      <w:r w:rsidRPr="00F706C3">
        <w:rPr>
          <w:sz w:val="24"/>
          <w:lang w:val="de-AT"/>
        </w:rPr>
        <w:t xml:space="preserve">Geht 30-45 Minuten </w:t>
      </w:r>
      <w:r w:rsidRPr="00F706C3">
        <w:rPr>
          <w:b/>
          <w:sz w:val="24"/>
          <w:lang w:val="de-AT"/>
        </w:rPr>
        <w:t>joggen</w:t>
      </w:r>
      <w:r w:rsidRPr="00F706C3">
        <w:rPr>
          <w:sz w:val="24"/>
          <w:lang w:val="de-AT"/>
        </w:rPr>
        <w:t xml:space="preserve"> (meine Atem- und Rhythmustipps und die Trinkflasche nicht vergessen!) </w:t>
      </w:r>
    </w:p>
    <w:p w:rsidR="000A40DF" w:rsidRPr="00F706C3" w:rsidRDefault="000A40DF" w:rsidP="000A40DF">
      <w:pPr>
        <w:pStyle w:val="Listenabsatz"/>
        <w:rPr>
          <w:sz w:val="24"/>
        </w:rPr>
      </w:pPr>
    </w:p>
    <w:p w:rsidR="00F706C3" w:rsidRPr="00F706C3" w:rsidRDefault="00F706C3" w:rsidP="00F706C3">
      <w:pPr>
        <w:pStyle w:val="Listenabsatz"/>
        <w:numPr>
          <w:ilvl w:val="0"/>
          <w:numId w:val="1"/>
        </w:numPr>
        <w:ind w:left="709" w:hanging="425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6350</wp:posOffset>
            </wp:positionV>
            <wp:extent cx="990600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0DF" w:rsidRPr="00F706C3">
        <w:rPr>
          <w:b/>
          <w:sz w:val="24"/>
          <w:lang w:val="de-AT"/>
        </w:rPr>
        <w:t>Badminton</w:t>
      </w:r>
      <w:r w:rsidR="000A40DF" w:rsidRPr="00F706C3">
        <w:rPr>
          <w:sz w:val="24"/>
          <w:lang w:val="de-AT"/>
        </w:rPr>
        <w:t>: wie oft könnt ihr euch über Kopf den Federball zuspielen?</w:t>
      </w:r>
    </w:p>
    <w:p w:rsidR="000A40DF" w:rsidRPr="00F706C3" w:rsidRDefault="000A40DF" w:rsidP="000A40DF">
      <w:pPr>
        <w:pStyle w:val="Listenabsatz"/>
        <w:rPr>
          <w:sz w:val="24"/>
        </w:rPr>
      </w:pPr>
    </w:p>
    <w:p w:rsidR="000A40DF" w:rsidRPr="00F706C3" w:rsidRDefault="00F706C3" w:rsidP="000A40DF">
      <w:pPr>
        <w:pStyle w:val="Listenabsatz"/>
        <w:numPr>
          <w:ilvl w:val="0"/>
          <w:numId w:val="1"/>
        </w:numPr>
        <w:rPr>
          <w:sz w:val="24"/>
        </w:rPr>
      </w:pPr>
      <w:r w:rsidRPr="00F706C3">
        <w:rPr>
          <w:b/>
          <w:sz w:val="24"/>
          <w:lang w:val="de-AT"/>
        </w:rPr>
        <w:drawing>
          <wp:anchor distT="0" distB="0" distL="114300" distR="114300" simplePos="0" relativeHeight="251665408" behindDoc="1" locked="0" layoutInCell="1" allowOverlap="1" wp14:anchorId="13D39147">
            <wp:simplePos x="0" y="0"/>
            <wp:positionH relativeFrom="column">
              <wp:posOffset>3813175</wp:posOffset>
            </wp:positionH>
            <wp:positionV relativeFrom="paragraph">
              <wp:posOffset>155575</wp:posOffset>
            </wp:positionV>
            <wp:extent cx="1743075" cy="1231900"/>
            <wp:effectExtent l="0" t="0" r="9525" b="6350"/>
            <wp:wrapTight wrapText="bothSides">
              <wp:wrapPolygon edited="0">
                <wp:start x="0" y="0"/>
                <wp:lineTo x="0" y="21377"/>
                <wp:lineTo x="21482" y="21377"/>
                <wp:lineTo x="21482" y="0"/>
                <wp:lineTo x="0" y="0"/>
              </wp:wrapPolygon>
            </wp:wrapTight>
            <wp:docPr id="4" name="Bild 1" descr="Seilspringen Übung Vektor Zeichensatz Stock Vektor Art und meh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ilspringen Übung Vektor Zeichensatz Stock Vektor Art und mehr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A40DF" w:rsidRPr="00F706C3">
        <w:rPr>
          <w:b/>
          <w:sz w:val="24"/>
          <w:lang w:val="de-AT"/>
        </w:rPr>
        <w:t>Rope</w:t>
      </w:r>
      <w:proofErr w:type="spellEnd"/>
      <w:r w:rsidRPr="00F706C3">
        <w:rPr>
          <w:sz w:val="24"/>
          <w:lang w:val="de-AT"/>
        </w:rPr>
        <w:t xml:space="preserve"> </w:t>
      </w:r>
      <w:r w:rsidR="000A40DF" w:rsidRPr="00F706C3">
        <w:rPr>
          <w:sz w:val="24"/>
          <w:lang w:val="de-AT"/>
        </w:rPr>
        <w:t>-</w:t>
      </w:r>
      <w:r w:rsidRPr="00F706C3">
        <w:rPr>
          <w:sz w:val="24"/>
          <w:lang w:val="de-AT"/>
        </w:rPr>
        <w:t xml:space="preserve"> </w:t>
      </w:r>
      <w:proofErr w:type="spellStart"/>
      <w:r w:rsidR="000A40DF" w:rsidRPr="00F706C3">
        <w:rPr>
          <w:b/>
          <w:sz w:val="24"/>
          <w:lang w:val="de-AT"/>
        </w:rPr>
        <w:t>skipping</w:t>
      </w:r>
      <w:proofErr w:type="spellEnd"/>
    </w:p>
    <w:p w:rsidR="000A40DF" w:rsidRPr="00F706C3" w:rsidRDefault="000A40DF" w:rsidP="000A40DF">
      <w:pPr>
        <w:pStyle w:val="Listenabsatz"/>
        <w:rPr>
          <w:sz w:val="24"/>
        </w:rPr>
      </w:pPr>
      <w:r w:rsidRPr="00F706C3">
        <w:rPr>
          <w:i/>
          <w:sz w:val="24"/>
        </w:rPr>
        <w:t xml:space="preserve">10 Minuten </w:t>
      </w:r>
      <w:r w:rsidRPr="00F706C3">
        <w:rPr>
          <w:b/>
          <w:sz w:val="24"/>
        </w:rPr>
        <w:t>aufwärmen</w:t>
      </w:r>
      <w:r w:rsidRPr="00F706C3">
        <w:rPr>
          <w:sz w:val="24"/>
        </w:rPr>
        <w:t xml:space="preserve"> mit </w:t>
      </w:r>
      <w:r w:rsidRPr="00F706C3">
        <w:rPr>
          <w:b/>
          <w:bCs/>
          <w:sz w:val="24"/>
        </w:rPr>
        <w:t>verschiedenen Sprungarten</w:t>
      </w:r>
      <w:r w:rsidRPr="00F706C3">
        <w:rPr>
          <w:sz w:val="24"/>
        </w:rPr>
        <w:t xml:space="preserve"> (einfache beidbeinige Sprünge mit/ohne Zwischenschritt, vorwärts/rückwärts, einbeinige Sprünge li/</w:t>
      </w:r>
      <w:proofErr w:type="spellStart"/>
      <w:r w:rsidRPr="00F706C3">
        <w:rPr>
          <w:sz w:val="24"/>
        </w:rPr>
        <w:t>re</w:t>
      </w:r>
      <w:proofErr w:type="spellEnd"/>
      <w:r w:rsidRPr="00F706C3">
        <w:rPr>
          <w:sz w:val="24"/>
        </w:rPr>
        <w:t>, vorwärts rückwärts,</w:t>
      </w:r>
      <w:r w:rsidR="00F706C3" w:rsidRPr="00F706C3">
        <w:rPr>
          <w:sz w:val="24"/>
        </w:rPr>
        <w:t xml:space="preserve"> Doppeldrehen, Kreuzsprünge, …</w:t>
      </w:r>
    </w:p>
    <w:p w:rsidR="00F706C3" w:rsidRDefault="00F706C3" w:rsidP="000A40DF">
      <w:pPr>
        <w:pStyle w:val="Listenabsatz"/>
        <w:rPr>
          <w:i/>
          <w:sz w:val="24"/>
        </w:rPr>
      </w:pPr>
    </w:p>
    <w:p w:rsidR="000A40DF" w:rsidRPr="00F706C3" w:rsidRDefault="000A40DF" w:rsidP="000A40DF">
      <w:pPr>
        <w:pStyle w:val="Listenabsatz"/>
        <w:rPr>
          <w:sz w:val="24"/>
        </w:rPr>
      </w:pPr>
      <w:r w:rsidRPr="00F706C3">
        <w:rPr>
          <w:rFonts w:ascii="Times New Roman" w:eastAsia="Times New Roman" w:hAnsi="Times New Roman" w:cs="Times New Roman"/>
          <w:i/>
          <w:noProof/>
          <w:color w:val="auto"/>
          <w:sz w:val="22"/>
          <w:szCs w:val="24"/>
          <w:lang w:val="de-AT" w:eastAsia="de-DE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999490</wp:posOffset>
            </wp:positionV>
            <wp:extent cx="3251200" cy="1251585"/>
            <wp:effectExtent l="0" t="0" r="0" b="5715"/>
            <wp:wrapThrough wrapText="bothSides">
              <wp:wrapPolygon edited="0">
                <wp:start x="0" y="0"/>
                <wp:lineTo x="0" y="21479"/>
                <wp:lineTo x="21516" y="21479"/>
                <wp:lineTo x="21516" y="0"/>
                <wp:lineTo x="0" y="0"/>
              </wp:wrapPolygon>
            </wp:wrapThrough>
            <wp:docPr id="13" name="Grafik 13" descr="Ein Bild, das Zeichnung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6C3">
        <w:rPr>
          <w:i/>
          <w:sz w:val="24"/>
        </w:rPr>
        <w:t xml:space="preserve">5 Minuten </w:t>
      </w:r>
      <w:r w:rsidRPr="00F706C3">
        <w:rPr>
          <w:b/>
          <w:bCs/>
          <w:i/>
          <w:sz w:val="24"/>
        </w:rPr>
        <w:t>Seilgymnastik</w:t>
      </w:r>
      <w:r w:rsidRPr="00F706C3">
        <w:rPr>
          <w:sz w:val="24"/>
        </w:rPr>
        <w:t xml:space="preserve"> verschiedene Übungen zum </w:t>
      </w:r>
      <w:r w:rsidRPr="00F706C3">
        <w:rPr>
          <w:b/>
          <w:bCs/>
          <w:sz w:val="24"/>
        </w:rPr>
        <w:t>Kräftigen</w:t>
      </w:r>
      <w:r w:rsidRPr="00F706C3">
        <w:rPr>
          <w:sz w:val="24"/>
        </w:rPr>
        <w:t xml:space="preserve"> und danach zum </w:t>
      </w:r>
      <w:r w:rsidRPr="00F706C3">
        <w:rPr>
          <w:b/>
          <w:bCs/>
          <w:sz w:val="24"/>
        </w:rPr>
        <w:t>Dehnen</w:t>
      </w:r>
      <w:r w:rsidRPr="00F706C3">
        <w:rPr>
          <w:sz w:val="24"/>
        </w:rPr>
        <w:t xml:space="preserve"> von oben nach unten (Schultern – Arme – Rumpf – </w:t>
      </w:r>
      <w:proofErr w:type="gramStart"/>
      <w:r w:rsidRPr="00F706C3">
        <w:rPr>
          <w:sz w:val="24"/>
        </w:rPr>
        <w:t>Beine )</w:t>
      </w:r>
      <w:proofErr w:type="gramEnd"/>
      <w:r w:rsidRPr="00F706C3">
        <w:rPr>
          <w:sz w:val="24"/>
        </w:rPr>
        <w:t xml:space="preserve"> </w:t>
      </w:r>
    </w:p>
    <w:p w:rsidR="000A40DF" w:rsidRPr="00F706C3" w:rsidRDefault="000A40DF" w:rsidP="000A40DF">
      <w:pPr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</w:pPr>
      <w:r w:rsidRPr="00F706C3">
        <w:rPr>
          <w:rFonts w:ascii="Times New Roman" w:eastAsia="Times New Roman" w:hAnsi="Times New Roman" w:cs="Times New Roman"/>
          <w:noProof/>
          <w:color w:val="auto"/>
          <w:sz w:val="22"/>
          <w:szCs w:val="24"/>
          <w:lang w:val="de-AT" w:eastAsia="de-DE" w:bidi="ar-SA"/>
        </w:rPr>
        <w:drawing>
          <wp:anchor distT="0" distB="0" distL="114300" distR="114300" simplePos="0" relativeHeight="251662336" behindDoc="0" locked="0" layoutInCell="1" allowOverlap="1" wp14:anchorId="29B708FC">
            <wp:simplePos x="0" y="0"/>
            <wp:positionH relativeFrom="column">
              <wp:posOffset>4114800</wp:posOffset>
            </wp:positionH>
            <wp:positionV relativeFrom="paragraph">
              <wp:posOffset>93980</wp:posOffset>
            </wp:positionV>
            <wp:extent cx="1536700" cy="1103630"/>
            <wp:effectExtent l="0" t="0" r="0" b="1270"/>
            <wp:wrapThrough wrapText="bothSides">
              <wp:wrapPolygon edited="0">
                <wp:start x="0" y="0"/>
                <wp:lineTo x="0" y="21376"/>
                <wp:lineTo x="21421" y="21376"/>
                <wp:lineTo x="21421" y="0"/>
                <wp:lineTo x="0" y="0"/>
              </wp:wrapPolygon>
            </wp:wrapThrough>
            <wp:docPr id="12" name="Grafik 12" descr="Ein Bild, das Zeichnung, Vogel, sitzend, Fo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"/var/folders/x6/zp9wdpfn4p3_4937_3yyn08r0000gn/T/com.microsoft.Word/WebArchiveCopyPasteTempFiles/d381.jpg" \* MERGEFORMATINET </w:instrTex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  <w:r w:rsidRPr="00F706C3">
        <w:rPr>
          <w:sz w:val="24"/>
        </w:rPr>
        <w:t xml:space="preserve"> </w: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begin"/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instrText xml:space="preserve"> INCLUDEPICTURE "/var/folders/x6/zp9wdpfn4p3_4937_3yyn08r0000gn/T/com.microsoft.Word/WebArchiveCopyPasteTempFiles/d401.jpg" \* MERGEFORMATINET </w:instrText>
      </w:r>
      <w:r w:rsidRPr="00F706C3">
        <w:rPr>
          <w:rFonts w:ascii="Times New Roman" w:eastAsia="Times New Roman" w:hAnsi="Times New Roman" w:cs="Times New Roman"/>
          <w:color w:val="auto"/>
          <w:sz w:val="22"/>
          <w:szCs w:val="24"/>
          <w:lang w:val="de-AT" w:eastAsia="de-DE" w:bidi="ar-SA"/>
        </w:rPr>
        <w:fldChar w:fldCharType="end"/>
      </w:r>
    </w:p>
    <w:p w:rsidR="000A40DF" w:rsidRPr="00F706C3" w:rsidRDefault="000A40DF" w:rsidP="00F706C3">
      <w:pPr>
        <w:pStyle w:val="Listenabsatz"/>
        <w:spacing w:line="480" w:lineRule="auto"/>
        <w:rPr>
          <w:sz w:val="24"/>
          <w:lang w:val="de-AT"/>
        </w:rPr>
      </w:pPr>
    </w:p>
    <w:p w:rsidR="00F706C3" w:rsidRDefault="000A40DF" w:rsidP="000A40DF">
      <w:r w:rsidRPr="00F706C3">
        <w:rPr>
          <w:rFonts w:asciiTheme="majorHAnsi" w:eastAsiaTheme="majorEastAsia" w:hAnsiTheme="majorHAnsi" w:cstheme="majorBidi"/>
          <w:caps/>
          <w:sz w:val="40"/>
          <w:szCs w:val="32"/>
          <w:lang w:val="de-AT"/>
        </w:rPr>
        <w:t>FREITAG:</w:t>
      </w:r>
      <w:r w:rsidRPr="00F706C3">
        <w:t xml:space="preserve"> </w:t>
      </w:r>
    </w:p>
    <w:p w:rsidR="000A40DF" w:rsidRPr="00F706C3" w:rsidRDefault="000A40DF" w:rsidP="000A40DF">
      <w:pPr>
        <w:rPr>
          <w:sz w:val="24"/>
        </w:rPr>
      </w:pPr>
      <w:r w:rsidRPr="00F706C3">
        <w:rPr>
          <w:sz w:val="24"/>
        </w:rPr>
        <w:t xml:space="preserve">Wiederhole deine </w:t>
      </w:r>
      <w:r w:rsidRPr="00F706C3">
        <w:rPr>
          <w:b/>
          <w:sz w:val="24"/>
        </w:rPr>
        <w:t>Lieblingsaktivität</w:t>
      </w:r>
      <w:r w:rsidR="00F706C3" w:rsidRPr="00F706C3">
        <w:rPr>
          <w:sz w:val="24"/>
        </w:rPr>
        <w:t xml:space="preserve"> dieser Woche</w:t>
      </w:r>
      <w:r w:rsidRPr="00F706C3">
        <w:rPr>
          <w:sz w:val="24"/>
        </w:rPr>
        <w:t xml:space="preserve"> </w:t>
      </w:r>
      <w:r w:rsidRPr="00F706C3">
        <w:rPr>
          <w:sz w:val="24"/>
        </w:rPr>
        <w:sym w:font="Wingdings" w:char="F04A"/>
      </w:r>
      <w:bookmarkStart w:id="0" w:name="_GoBack"/>
      <w:bookmarkEnd w:id="0"/>
    </w:p>
    <w:sectPr w:rsidR="000A40DF" w:rsidRPr="00F706C3">
      <w:footerReference w:type="default" r:id="rId26"/>
      <w:pgSz w:w="11907" w:h="16839" w:code="9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A96" w:rsidRDefault="00AD1A96">
      <w:pPr>
        <w:spacing w:line="240" w:lineRule="auto"/>
      </w:pPr>
      <w:r>
        <w:separator/>
      </w:r>
    </w:p>
    <w:p w:rsidR="00AD1A96" w:rsidRDefault="00AD1A96"/>
    <w:p w:rsidR="00AD1A96" w:rsidRDefault="00AD1A96"/>
  </w:endnote>
  <w:endnote w:type="continuationSeparator" w:id="0">
    <w:p w:rsidR="00AD1A96" w:rsidRDefault="00AD1A96">
      <w:pPr>
        <w:spacing w:line="240" w:lineRule="auto"/>
      </w:pPr>
      <w:r>
        <w:continuationSeparator/>
      </w:r>
    </w:p>
    <w:p w:rsidR="00AD1A96" w:rsidRDefault="00AD1A96"/>
    <w:p w:rsidR="00AD1A96" w:rsidRDefault="00AD1A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820326"/>
      <w:docPartObj>
        <w:docPartGallery w:val="Page Numbers (Bottom of Page)"/>
        <w:docPartUnique/>
      </w:docPartObj>
    </w:sdtPr>
    <w:sdtEndPr/>
    <w:sdtContent>
      <w:p w:rsidR="00531A16" w:rsidRDefault="00910056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77445" w:rsidRDefault="002774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A96" w:rsidRDefault="00AD1A96">
      <w:pPr>
        <w:spacing w:line="240" w:lineRule="auto"/>
      </w:pPr>
      <w:r>
        <w:separator/>
      </w:r>
    </w:p>
    <w:p w:rsidR="00AD1A96" w:rsidRDefault="00AD1A96"/>
    <w:p w:rsidR="00AD1A96" w:rsidRDefault="00AD1A96"/>
  </w:footnote>
  <w:footnote w:type="continuationSeparator" w:id="0">
    <w:p w:rsidR="00AD1A96" w:rsidRDefault="00AD1A96">
      <w:pPr>
        <w:spacing w:line="240" w:lineRule="auto"/>
      </w:pPr>
      <w:r>
        <w:continuationSeparator/>
      </w:r>
    </w:p>
    <w:p w:rsidR="00AD1A96" w:rsidRDefault="00AD1A96"/>
    <w:p w:rsidR="00AD1A96" w:rsidRDefault="00AD1A9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3B4C34"/>
    <w:multiLevelType w:val="hybridMultilevel"/>
    <w:tmpl w:val="E9F01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0DF"/>
    <w:rsid w:val="000A40DF"/>
    <w:rsid w:val="00277445"/>
    <w:rsid w:val="00523A5B"/>
    <w:rsid w:val="00531A16"/>
    <w:rsid w:val="00910056"/>
    <w:rsid w:val="00AD1A96"/>
    <w:rsid w:val="00CF1EF0"/>
    <w:rsid w:val="00DA22DB"/>
    <w:rsid w:val="00F5440A"/>
    <w:rsid w:val="00F7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4A6C81B"/>
  <w15:chartTrackingRefBased/>
  <w15:docId w15:val="{08C7F127-DB6C-CE4B-9593-6E70E7A0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de-DE" w:eastAsia="ja-JP" w:bidi="de-DE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5440A"/>
  </w:style>
  <w:style w:type="paragraph" w:styleId="berschrift1">
    <w:name w:val="heading 1"/>
    <w:basedOn w:val="Standard"/>
    <w:next w:val="Standard"/>
    <w:link w:val="berschrift1Zchn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NormaleTabelle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uzeile">
    <w:name w:val="footer"/>
    <w:basedOn w:val="Standard"/>
    <w:link w:val="FuzeileZchn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uzeileZchn">
    <w:name w:val="Fußzeile Zchn"/>
    <w:basedOn w:val="Absatz-Standardschriftart"/>
    <w:link w:val="Fuzeile"/>
    <w:uiPriority w:val="99"/>
    <w:rPr>
      <w:color w:val="96858A" w:themeColor="text2" w:themeTint="99"/>
      <w:sz w:val="4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Datum">
    <w:name w:val="Date"/>
    <w:basedOn w:val="Standard"/>
    <w:next w:val="berschrift1"/>
    <w:link w:val="DatumZchn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umZchn">
    <w:name w:val="Datum Zchn"/>
    <w:basedOn w:val="Absatz-Standardschriftart"/>
    <w:link w:val="Datum"/>
    <w:uiPriority w:val="3"/>
    <w:rPr>
      <w:b/>
      <w:caps/>
      <w:sz w:val="34"/>
    </w:rPr>
  </w:style>
  <w:style w:type="paragraph" w:styleId="Titel">
    <w:name w:val="Title"/>
    <w:basedOn w:val="Standard"/>
    <w:next w:val="Untertitel"/>
    <w:link w:val="TitelZchn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Untertitel">
    <w:name w:val="Subtitle"/>
    <w:basedOn w:val="Standard"/>
    <w:next w:val="Datum"/>
    <w:link w:val="UntertitelZchn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Zitat">
    <w:name w:val="Quote"/>
    <w:basedOn w:val="Standard"/>
    <w:next w:val="Standard"/>
    <w:link w:val="ZitatZchn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ZitatZchn">
    <w:name w:val="Zitat Zchn"/>
    <w:basedOn w:val="Absatz-Standardschriftart"/>
    <w:link w:val="Zitat"/>
    <w:uiPriority w:val="37"/>
    <w:semiHidden/>
    <w:rPr>
      <w:iCs/>
      <w:sz w:val="4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iCs/>
      <w:color w:val="33B7D3" w:themeColor="accent1"/>
      <w:sz w:val="40"/>
    </w:rPr>
  </w:style>
  <w:style w:type="paragraph" w:styleId="Listenabsatz">
    <w:name w:val="List Paragraph"/>
    <w:basedOn w:val="Standard"/>
    <w:uiPriority w:val="34"/>
    <w:unhideWhenUsed/>
    <w:qFormat/>
    <w:pPr>
      <w:ind w:left="720"/>
      <w:contextualSpacing/>
    </w:pPr>
  </w:style>
  <w:style w:type="character" w:styleId="Buchtitel">
    <w:name w:val="Book Title"/>
    <w:basedOn w:val="Absatz-Standardschriftar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iveHervorhebung">
    <w:name w:val="Intense Emphasis"/>
    <w:basedOn w:val="Absatz-Standardschriftar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Hervorhebung">
    <w:name w:val="Emphasis"/>
    <w:basedOn w:val="Absatz-Standardschriftart"/>
    <w:uiPriority w:val="20"/>
    <w:semiHidden/>
    <w:unhideWhenUsed/>
    <w:qFormat/>
    <w:rPr>
      <w:i w:val="0"/>
      <w:iCs/>
      <w:color w:val="33B7D3" w:themeColor="accent1"/>
    </w:rPr>
  </w:style>
  <w:style w:type="character" w:styleId="Fett">
    <w:name w:val="Strong"/>
    <w:basedOn w:val="Absatz-Standardschriftart"/>
    <w:uiPriority w:val="22"/>
    <w:semiHidden/>
    <w:unhideWhenUsed/>
    <w:qFormat/>
    <w:rPr>
      <w:b/>
      <w:bCs/>
      <w:color w:val="483E41" w:themeColor="text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styleId="Hyperlink">
    <w:name w:val="Hyperlink"/>
    <w:basedOn w:val="Absatz-Standardschriftart"/>
    <w:uiPriority w:val="99"/>
    <w:unhideWhenUsed/>
    <w:rsid w:val="000A40DF"/>
    <w:rPr>
      <w:color w:val="33B7D3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A40D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A40DF"/>
    <w:rPr>
      <w:color w:val="D47EC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MQTe2nmJyI" TargetMode="External"/><Relationship Id="rId13" Type="http://schemas.openxmlformats.org/officeDocument/2006/relationships/hyperlink" Target="https://www.youtube.com/watch?v=7kgZnJqzNaU" TargetMode="External"/><Relationship Id="rId18" Type="http://schemas.openxmlformats.org/officeDocument/2006/relationships/hyperlink" Target="https://www.youtube.com/watch?v=UioQfnyKPZw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zxQLJRcH6vQ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7Oq8m99aWM" TargetMode="External"/><Relationship Id="rId20" Type="http://schemas.openxmlformats.org/officeDocument/2006/relationships/image" Target="media/image8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g7qG4F4vME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en.wikipedia.org/wiki/File:Badminton-1428046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15BAEFD8.dotm</Template>
  <TotalTime>0</TotalTime>
  <Pages>3</Pages>
  <Words>492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imathies</cp:lastModifiedBy>
  <cp:revision>2</cp:revision>
  <dcterms:created xsi:type="dcterms:W3CDTF">2020-05-07T08:29:00Z</dcterms:created>
  <dcterms:modified xsi:type="dcterms:W3CDTF">2020-05-07T14:40:00Z</dcterms:modified>
</cp:coreProperties>
</file>